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CE0" w:rsidRDefault="00B43CE0" w:rsidP="00FB061C">
      <w:pPr>
        <w:tabs>
          <w:tab w:val="center" w:pos="2127"/>
          <w:tab w:val="center" w:pos="6946"/>
        </w:tabs>
        <w:spacing w:after="0"/>
        <w:ind w:right="-284"/>
      </w:pPr>
      <w:r>
        <w:tab/>
        <w:t>TRƯỜNG CAO ĐẲNG KỸ THUẬT</w:t>
      </w:r>
      <w:r>
        <w:tab/>
      </w:r>
      <w:r w:rsidRPr="00FB061C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FB061C">
            <w:rPr>
              <w:b/>
            </w:rPr>
            <w:t>NAM</w:t>
          </w:r>
        </w:smartTag>
      </w:smartTag>
    </w:p>
    <w:p w:rsidR="00B43CE0" w:rsidRDefault="00B43CE0" w:rsidP="00FB061C">
      <w:pPr>
        <w:tabs>
          <w:tab w:val="center" w:pos="2127"/>
          <w:tab w:val="center" w:pos="6946"/>
        </w:tabs>
        <w:spacing w:after="0"/>
        <w:ind w:right="-284"/>
      </w:pPr>
      <w:r>
        <w:rPr>
          <w:noProof/>
        </w:rPr>
        <w:pict>
          <v:line id="Straight Connector 2" o:spid="_x0000_s1026" style="position:absolute;z-index:251657728;visibility:visible" from="271.2pt,15.35pt" to="424.2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"/>
        </w:pict>
      </w:r>
      <w:r>
        <w:tab/>
        <w:t>LÝ TỰ TRỌNG TP. HỒ CHÍ MINH</w:t>
      </w:r>
      <w:r>
        <w:tab/>
      </w:r>
      <w:r w:rsidRPr="00FB061C">
        <w:rPr>
          <w:b/>
        </w:rPr>
        <w:t>Độc lập – Tự do – Hạnh phúc</w:t>
      </w:r>
    </w:p>
    <w:p w:rsidR="00B43CE0" w:rsidRPr="00FB061C" w:rsidRDefault="00B43CE0" w:rsidP="00FB061C">
      <w:pPr>
        <w:tabs>
          <w:tab w:val="center" w:pos="2127"/>
          <w:tab w:val="center" w:pos="6946"/>
        </w:tabs>
        <w:spacing w:after="0"/>
        <w:ind w:right="-284"/>
        <w:rPr>
          <w:b/>
        </w:rPr>
      </w:pPr>
      <w:r w:rsidRPr="00FB061C">
        <w:rPr>
          <w:b/>
        </w:rPr>
        <w:tab/>
        <w:t xml:space="preserve">KHOA CÔNG NGHỆ </w:t>
      </w:r>
      <w:r>
        <w:rPr>
          <w:b/>
        </w:rPr>
        <w:t>NHIỆT-LẠNH</w:t>
      </w:r>
    </w:p>
    <w:p w:rsidR="00B43CE0" w:rsidRDefault="00B43CE0" w:rsidP="00FB061C">
      <w:pPr>
        <w:tabs>
          <w:tab w:val="center" w:pos="1985"/>
          <w:tab w:val="center" w:pos="6804"/>
        </w:tabs>
      </w:pPr>
      <w:r>
        <w:rPr>
          <w:noProof/>
        </w:rPr>
        <w:pict>
          <v:line id="Straight Connector 1" o:spid="_x0000_s1027" style="position:absolute;z-index:251656704;visibility:visible" from="54.45pt,1.25pt" to="162.4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"/>
        </w:pict>
      </w:r>
    </w:p>
    <w:p w:rsidR="00B43CE0" w:rsidRPr="00FB061C" w:rsidRDefault="00B43CE0" w:rsidP="00FB061C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>
        <w:rPr>
          <w:b/>
          <w:sz w:val="28"/>
        </w:rPr>
        <w:t>GIẤY</w:t>
      </w:r>
      <w:r w:rsidRPr="00FB061C">
        <w:rPr>
          <w:b/>
          <w:sz w:val="28"/>
        </w:rPr>
        <w:t xml:space="preserve"> ĐỀ NGHỊ</w:t>
      </w:r>
    </w:p>
    <w:p w:rsidR="00B43CE0" w:rsidRDefault="00B43CE0" w:rsidP="00FB061C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 w:rsidRPr="00FB061C">
        <w:rPr>
          <w:b/>
          <w:sz w:val="28"/>
        </w:rPr>
        <w:t>Về việc cấp học bổng cho sinh viên</w:t>
      </w:r>
    </w:p>
    <w:p w:rsidR="00B43CE0" w:rsidRPr="00FB061C" w:rsidRDefault="00B43CE0" w:rsidP="00FB061C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 w:rsidRPr="00FB061C">
        <w:rPr>
          <w:b/>
          <w:sz w:val="28"/>
        </w:rPr>
        <w:t xml:space="preserve"> từ nguồn tài trợ của các đơn vị </w:t>
      </w:r>
      <w:r>
        <w:rPr>
          <w:b/>
          <w:sz w:val="28"/>
        </w:rPr>
        <w:t>D</w:t>
      </w:r>
      <w:r w:rsidRPr="00FB061C">
        <w:rPr>
          <w:b/>
          <w:sz w:val="28"/>
        </w:rPr>
        <w:t>oanh nghiệp</w:t>
      </w:r>
    </w:p>
    <w:p w:rsidR="00B43CE0" w:rsidRDefault="00B43CE0" w:rsidP="00FB061C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>
        <w:rPr>
          <w:noProof/>
        </w:rPr>
        <w:pict>
          <v:line id="Straight Connector 3" o:spid="_x0000_s1028" style="position:absolute;left:0;text-align:left;z-index:251658752;visibility:visible" from="172.2pt,17.5pt" to="298.9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"/>
        </w:pict>
      </w:r>
      <w:r w:rsidRPr="00FB061C">
        <w:rPr>
          <w:b/>
          <w:sz w:val="28"/>
        </w:rPr>
        <w:t>Năm học</w:t>
      </w:r>
      <w:r>
        <w:rPr>
          <w:b/>
          <w:sz w:val="28"/>
        </w:rPr>
        <w:t xml:space="preserve">  </w:t>
      </w:r>
      <w:r w:rsidRPr="00FB061C">
        <w:rPr>
          <w:b/>
          <w:sz w:val="28"/>
        </w:rPr>
        <w:t xml:space="preserve">2015 </w:t>
      </w:r>
      <w:r>
        <w:rPr>
          <w:b/>
          <w:sz w:val="28"/>
        </w:rPr>
        <w:t>–</w:t>
      </w:r>
      <w:r w:rsidRPr="00FB061C">
        <w:rPr>
          <w:b/>
          <w:sz w:val="28"/>
        </w:rPr>
        <w:t xml:space="preserve"> 2016</w:t>
      </w:r>
    </w:p>
    <w:p w:rsidR="00B43CE0" w:rsidRDefault="00B43CE0" w:rsidP="00FB061C">
      <w:pPr>
        <w:tabs>
          <w:tab w:val="center" w:pos="1985"/>
          <w:tab w:val="center" w:pos="6804"/>
        </w:tabs>
        <w:spacing w:after="0"/>
        <w:ind w:firstLine="1134"/>
      </w:pPr>
      <w:r>
        <w:t>Kính gửi:</w:t>
      </w:r>
    </w:p>
    <w:p w:rsidR="00B43CE0" w:rsidRDefault="00B43CE0" w:rsidP="0029720D">
      <w:pPr>
        <w:pStyle w:val="ListParagraph"/>
        <w:numPr>
          <w:ilvl w:val="0"/>
          <w:numId w:val="1"/>
        </w:numPr>
        <w:tabs>
          <w:tab w:val="center" w:pos="1701"/>
          <w:tab w:val="center" w:pos="1985"/>
          <w:tab w:val="center" w:pos="2268"/>
          <w:tab w:val="center" w:pos="6804"/>
        </w:tabs>
        <w:spacing w:after="0"/>
        <w:ind w:firstLine="1123"/>
      </w:pPr>
      <w:r>
        <w:t>Hiệu trưởng;</w:t>
      </w:r>
    </w:p>
    <w:p w:rsidR="00B43CE0" w:rsidRDefault="00B43CE0" w:rsidP="009B0312">
      <w:pPr>
        <w:pStyle w:val="ListParagraph"/>
        <w:numPr>
          <w:ilvl w:val="0"/>
          <w:numId w:val="1"/>
        </w:numPr>
        <w:tabs>
          <w:tab w:val="center" w:pos="1701"/>
          <w:tab w:val="center" w:pos="1985"/>
          <w:tab w:val="center" w:pos="2268"/>
          <w:tab w:val="center" w:pos="6804"/>
        </w:tabs>
        <w:spacing w:after="0"/>
        <w:ind w:firstLine="1123"/>
      </w:pPr>
      <w:r>
        <w:t>Trưởng Phòng Kế hoạch – Tài chính.</w:t>
      </w:r>
    </w:p>
    <w:p w:rsidR="00B43CE0" w:rsidRDefault="00B43CE0" w:rsidP="009B0312">
      <w:pPr>
        <w:pStyle w:val="ListParagraph"/>
        <w:tabs>
          <w:tab w:val="center" w:pos="1701"/>
          <w:tab w:val="center" w:pos="1985"/>
          <w:tab w:val="center" w:pos="2268"/>
          <w:tab w:val="center" w:pos="6804"/>
        </w:tabs>
        <w:spacing w:after="0"/>
        <w:ind w:left="0"/>
      </w:pPr>
      <w:r>
        <w:t xml:space="preserve">    Căn cứ vào thống kê nguồn tài trợ của các đơn vị Doanh nghiệp tài trợ học bổng cho sinh viên khoa Công nghệ Nhiệt-Lạnh năm học 2015-2016</w:t>
      </w:r>
    </w:p>
    <w:p w:rsidR="00B43CE0" w:rsidRDefault="00B43CE0" w:rsidP="009B0312">
      <w:pPr>
        <w:tabs>
          <w:tab w:val="center" w:pos="1701"/>
          <w:tab w:val="center" w:pos="1985"/>
          <w:tab w:val="center" w:pos="6804"/>
        </w:tabs>
        <w:spacing w:before="120" w:after="120"/>
        <w:jc w:val="both"/>
      </w:pPr>
      <w:r>
        <w:t xml:space="preserve">   Nhằm động viên, khích lệ sinh viên cố gắng học tập trong năm học 2015 – 2016;</w:t>
      </w:r>
    </w:p>
    <w:p w:rsidR="00B43CE0" w:rsidRDefault="00B43CE0" w:rsidP="00586629">
      <w:pPr>
        <w:tabs>
          <w:tab w:val="center" w:pos="1701"/>
          <w:tab w:val="center" w:pos="1985"/>
          <w:tab w:val="center" w:pos="6804"/>
        </w:tabs>
        <w:spacing w:before="120" w:after="120"/>
        <w:jc w:val="both"/>
      </w:pPr>
      <w:r>
        <w:t xml:space="preserve">   Khoa Công nghệ Nhiệt-Lạnh kính đề nghị Hiệu trưởng, phòng Kế hoạch – Tài chính xem xét duyệt chi kinh phí khen thưởng học bổng cho sinh viên khoa Công nghệ Nhiệt-Lạnh (Trích từ nguồn quỹ tài trợ của các đơn vị doanh nghiệp) cụ thể:</w:t>
      </w:r>
    </w:p>
    <w:p w:rsidR="00B43CE0" w:rsidRDefault="00B43CE0" w:rsidP="009B0312">
      <w:pPr>
        <w:pStyle w:val="ListParagraph"/>
        <w:tabs>
          <w:tab w:val="center" w:pos="1701"/>
          <w:tab w:val="center" w:pos="1985"/>
          <w:tab w:val="center" w:pos="6804"/>
        </w:tabs>
        <w:spacing w:before="120" w:after="120"/>
        <w:ind w:left="0"/>
        <w:jc w:val="both"/>
      </w:pPr>
      <w:r>
        <w:t xml:space="preserve">    1. Tổng kinh phí các đơn vị doanh nghiệp tài trợ cho sinh viên: </w:t>
      </w:r>
      <w:r w:rsidRPr="00BC2171">
        <w:rPr>
          <w:b/>
        </w:rPr>
        <w:t>40.000.000 đồng</w:t>
      </w:r>
    </w:p>
    <w:p w:rsidR="00B43CE0" w:rsidRDefault="00B43CE0" w:rsidP="0029720D">
      <w:pPr>
        <w:pStyle w:val="ListParagraph"/>
        <w:tabs>
          <w:tab w:val="center" w:pos="1701"/>
          <w:tab w:val="center" w:pos="1985"/>
          <w:tab w:val="center" w:pos="6804"/>
        </w:tabs>
        <w:spacing w:before="120" w:after="120"/>
        <w:ind w:left="0"/>
        <w:jc w:val="both"/>
        <w:rPr>
          <w:i/>
        </w:rPr>
      </w:pPr>
      <w:r w:rsidRPr="006750BF">
        <w:rPr>
          <w:i/>
        </w:rPr>
        <w:t xml:space="preserve">              (Bốn mươi triệu đồng chẵn)</w:t>
      </w:r>
      <w:r>
        <w:rPr>
          <w:i/>
        </w:rPr>
        <w:t>.</w:t>
      </w:r>
    </w:p>
    <w:p w:rsidR="00B43CE0" w:rsidRPr="00EF02FC" w:rsidRDefault="00B43CE0" w:rsidP="0029720D">
      <w:pPr>
        <w:pStyle w:val="ListParagraph"/>
        <w:tabs>
          <w:tab w:val="center" w:pos="1701"/>
          <w:tab w:val="center" w:pos="1985"/>
          <w:tab w:val="center" w:pos="6804"/>
        </w:tabs>
        <w:spacing w:before="120" w:after="120"/>
        <w:ind w:left="0"/>
        <w:jc w:val="both"/>
      </w:pPr>
      <w:r>
        <w:rPr>
          <w:i/>
        </w:rPr>
        <w:t xml:space="preserve">    </w:t>
      </w:r>
      <w:r w:rsidRPr="00EF02FC">
        <w:t xml:space="preserve">Nay khoa Công nghệ Nhiệt Lạnh dự trù rút </w:t>
      </w:r>
      <w:r w:rsidRPr="00EF02FC">
        <w:rPr>
          <w:b/>
        </w:rPr>
        <w:t>16500.000</w:t>
      </w:r>
      <w:r>
        <w:rPr>
          <w:b/>
        </w:rPr>
        <w:t xml:space="preserve"> </w:t>
      </w:r>
      <w:r w:rsidRPr="00EF02FC">
        <w:t>trong tổng ki</w:t>
      </w:r>
      <w:r>
        <w:t>nh phí của doanh nghiệp tài trợ để cấp học bỗng cho học sinh, sinh viên.</w:t>
      </w:r>
    </w:p>
    <w:p w:rsidR="00B43CE0" w:rsidRDefault="00B43CE0" w:rsidP="00586629">
      <w:pPr>
        <w:pStyle w:val="ListParagraph"/>
        <w:numPr>
          <w:ilvl w:val="0"/>
          <w:numId w:val="6"/>
        </w:numPr>
        <w:tabs>
          <w:tab w:val="center" w:pos="993"/>
          <w:tab w:val="center" w:pos="1701"/>
          <w:tab w:val="center" w:pos="1985"/>
          <w:tab w:val="center" w:pos="6804"/>
        </w:tabs>
        <w:spacing w:before="120" w:after="120"/>
        <w:jc w:val="both"/>
      </w:pPr>
      <w:r w:rsidRPr="00337811">
        <w:t>Đối tượng nhận học bổng tài trợ</w:t>
      </w:r>
      <w:r>
        <w:t xml:space="preserve">: Sinh viên khóa 13,14, 15 thuộc khoa Công nghệ Nhiệt-Lạnh: </w:t>
      </w:r>
    </w:p>
    <w:p w:rsidR="00B43CE0" w:rsidRDefault="00B43CE0" w:rsidP="00586629">
      <w:pPr>
        <w:pStyle w:val="ListParagraph"/>
        <w:tabs>
          <w:tab w:val="center" w:pos="993"/>
          <w:tab w:val="center" w:pos="1701"/>
          <w:tab w:val="center" w:pos="1985"/>
          <w:tab w:val="center" w:pos="6804"/>
        </w:tabs>
        <w:spacing w:before="120" w:after="120"/>
        <w:ind w:left="0"/>
        <w:jc w:val="both"/>
      </w:pPr>
      <w:r>
        <w:t xml:space="preserve">      - Cán bộ lớp, cán bộ đoàn.</w:t>
      </w:r>
    </w:p>
    <w:p w:rsidR="00B43CE0" w:rsidRDefault="00B43CE0" w:rsidP="00586629">
      <w:pPr>
        <w:pStyle w:val="ListParagraph"/>
        <w:tabs>
          <w:tab w:val="center" w:pos="0"/>
          <w:tab w:val="center" w:pos="851"/>
          <w:tab w:val="center" w:pos="1276"/>
        </w:tabs>
        <w:spacing w:before="120" w:after="120"/>
        <w:ind w:left="0"/>
        <w:jc w:val="both"/>
      </w:pPr>
      <w:r>
        <w:t xml:space="preserve">      - Sinh viên tích cực trong các hoạt động phong trào, học tập của lớp, khoa</w:t>
      </w:r>
    </w:p>
    <w:p w:rsidR="00B43CE0" w:rsidRDefault="00B43CE0" w:rsidP="00C4651E">
      <w:pPr>
        <w:pStyle w:val="ListParagraph"/>
        <w:tabs>
          <w:tab w:val="center" w:pos="0"/>
          <w:tab w:val="center" w:pos="851"/>
          <w:tab w:val="center" w:pos="1276"/>
        </w:tabs>
        <w:spacing w:after="120" w:line="360" w:lineRule="auto"/>
        <w:ind w:left="0"/>
        <w:jc w:val="both"/>
      </w:pPr>
      <w:r>
        <w:t xml:space="preserve">      - Sinh viên có thành tích học tập từ Trung bình khá trở lên.</w:t>
      </w:r>
    </w:p>
    <w:p w:rsidR="00B43CE0" w:rsidRDefault="00B43CE0" w:rsidP="00C4651E">
      <w:pPr>
        <w:pStyle w:val="ListParagraph"/>
        <w:numPr>
          <w:ilvl w:val="0"/>
          <w:numId w:val="6"/>
        </w:numPr>
        <w:tabs>
          <w:tab w:val="center" w:pos="1701"/>
          <w:tab w:val="center" w:pos="6804"/>
        </w:tabs>
        <w:spacing w:after="0"/>
      </w:pPr>
      <w:r w:rsidRPr="00337811">
        <w:t>Kinh phí</w:t>
      </w:r>
      <w:r w:rsidRPr="00577F73">
        <w:rPr>
          <w:b/>
        </w:rPr>
        <w:t xml:space="preserve">: </w:t>
      </w:r>
      <w:r w:rsidRPr="00D33FCD">
        <w:t>500.000 đồng/ suất/ sinh viên cụ thể</w:t>
      </w:r>
      <w:r>
        <w:t>:</w:t>
      </w:r>
    </w:p>
    <w:p w:rsidR="00B43CE0" w:rsidRPr="00E524C0" w:rsidRDefault="00B43CE0" w:rsidP="00C4651E">
      <w:pPr>
        <w:pStyle w:val="ListParagraph"/>
        <w:tabs>
          <w:tab w:val="center" w:pos="1701"/>
          <w:tab w:val="center" w:pos="6804"/>
        </w:tabs>
        <w:spacing w:after="0"/>
        <w:ind w:left="0"/>
      </w:pPr>
      <w:r>
        <w:t xml:space="preserve">      - Khóa 13CĐ-NL</w:t>
      </w:r>
      <w:r w:rsidRPr="00E524C0">
        <w:t>: 01 lớp x 06suất/ lớp  = 06 suất</w:t>
      </w:r>
    </w:p>
    <w:p w:rsidR="00B43CE0" w:rsidRPr="00E524C0" w:rsidRDefault="00B43CE0" w:rsidP="00C4651E">
      <w:pPr>
        <w:pStyle w:val="ListParagraph"/>
        <w:tabs>
          <w:tab w:val="center" w:pos="0"/>
          <w:tab w:val="center" w:pos="851"/>
          <w:tab w:val="center" w:pos="1276"/>
        </w:tabs>
        <w:spacing w:after="0"/>
        <w:ind w:left="0"/>
        <w:jc w:val="both"/>
      </w:pPr>
      <w:r>
        <w:t xml:space="preserve">     </w:t>
      </w:r>
      <w:r w:rsidRPr="00E524C0">
        <w:t>- Khóa 14CĐ-NL: 01 lớp x 05suất/ lớp  = 05 suất</w:t>
      </w:r>
    </w:p>
    <w:p w:rsidR="00B43CE0" w:rsidRPr="00E524C0" w:rsidRDefault="00B43CE0" w:rsidP="00C4651E">
      <w:pPr>
        <w:pStyle w:val="ListParagraph"/>
        <w:tabs>
          <w:tab w:val="center" w:pos="0"/>
          <w:tab w:val="center" w:pos="851"/>
          <w:tab w:val="center" w:pos="1276"/>
        </w:tabs>
        <w:spacing w:after="0"/>
        <w:ind w:left="0" w:hanging="110"/>
        <w:jc w:val="both"/>
      </w:pPr>
      <w:r>
        <w:t xml:space="preserve">       </w:t>
      </w:r>
      <w:r w:rsidRPr="00E524C0">
        <w:t xml:space="preserve">- Khóa 14TCCN:  01 lớp x 07 suất/ lớp </w:t>
      </w:r>
      <w:bookmarkStart w:id="0" w:name="_GoBack"/>
      <w:bookmarkEnd w:id="0"/>
      <w:r w:rsidRPr="00E524C0">
        <w:t xml:space="preserve"> = 07 suất</w:t>
      </w:r>
    </w:p>
    <w:p w:rsidR="00B43CE0" w:rsidRPr="00E524C0" w:rsidRDefault="00B43CE0" w:rsidP="00C4651E">
      <w:pPr>
        <w:pStyle w:val="ListParagraph"/>
        <w:tabs>
          <w:tab w:val="center" w:pos="0"/>
          <w:tab w:val="center" w:pos="851"/>
          <w:tab w:val="center" w:pos="1276"/>
        </w:tabs>
        <w:spacing w:after="0"/>
        <w:ind w:left="0"/>
        <w:jc w:val="both"/>
      </w:pPr>
      <w:r>
        <w:t xml:space="preserve">     </w:t>
      </w:r>
      <w:r w:rsidRPr="00E524C0">
        <w:t>- Khóa 15CĐ-ĐL1,2,3: 03 lớp x 05.suất/ lớp = 05 suất</w:t>
      </w:r>
    </w:p>
    <w:p w:rsidR="00B43CE0" w:rsidRPr="00E524C0" w:rsidRDefault="00B43CE0" w:rsidP="00C4651E">
      <w:pPr>
        <w:pStyle w:val="ListParagraph"/>
        <w:tabs>
          <w:tab w:val="center" w:pos="0"/>
          <w:tab w:val="center" w:pos="851"/>
          <w:tab w:val="center" w:pos="1276"/>
        </w:tabs>
        <w:spacing w:after="0"/>
        <w:ind w:left="0"/>
        <w:jc w:val="both"/>
      </w:pPr>
      <w:r>
        <w:t xml:space="preserve">     </w:t>
      </w:r>
      <w:r w:rsidRPr="00E524C0">
        <w:t>- Khóa 15TN-NL:  01 lớp x 05suất/ lớp = 05 suất</w:t>
      </w:r>
    </w:p>
    <w:p w:rsidR="00B43CE0" w:rsidRPr="00E524C0" w:rsidRDefault="00B43CE0" w:rsidP="00C4651E">
      <w:pPr>
        <w:pStyle w:val="ListParagraph"/>
        <w:tabs>
          <w:tab w:val="center" w:pos="0"/>
          <w:tab w:val="center" w:pos="851"/>
          <w:tab w:val="center" w:pos="1276"/>
        </w:tabs>
        <w:spacing w:after="0"/>
        <w:ind w:left="0"/>
        <w:jc w:val="both"/>
      </w:pPr>
      <w:r>
        <w:t xml:space="preserve">     </w:t>
      </w:r>
      <w:r w:rsidRPr="00E524C0">
        <w:t>- Khóa 15TC -NL: 01 lớp x 02  suất/ lớp = 02 suất</w:t>
      </w:r>
    </w:p>
    <w:p w:rsidR="00B43CE0" w:rsidRPr="00E524C0" w:rsidRDefault="00B43CE0" w:rsidP="006750BF">
      <w:pPr>
        <w:pStyle w:val="ListParagraph"/>
        <w:tabs>
          <w:tab w:val="center" w:pos="0"/>
          <w:tab w:val="center" w:pos="851"/>
          <w:tab w:val="center" w:pos="1276"/>
        </w:tabs>
        <w:spacing w:after="120" w:line="360" w:lineRule="auto"/>
        <w:ind w:left="0"/>
        <w:jc w:val="both"/>
      </w:pPr>
      <w:r>
        <w:t xml:space="preserve">     </w:t>
      </w:r>
      <w:r w:rsidRPr="00E524C0">
        <w:t>- Khóa 15TCN- LĐL: 01 lớp x 03 suất/ lớp = 03 suất</w:t>
      </w:r>
    </w:p>
    <w:p w:rsidR="00B43CE0" w:rsidRDefault="00B43CE0" w:rsidP="006750BF">
      <w:pPr>
        <w:pStyle w:val="ListParagraph"/>
        <w:tabs>
          <w:tab w:val="center" w:pos="0"/>
          <w:tab w:val="center" w:pos="851"/>
          <w:tab w:val="center" w:pos="1276"/>
        </w:tabs>
        <w:spacing w:after="0" w:line="240" w:lineRule="auto"/>
        <w:ind w:left="0"/>
        <w:jc w:val="both"/>
      </w:pPr>
      <w:r>
        <w:t xml:space="preserve">    4. </w:t>
      </w:r>
      <w:r w:rsidRPr="00337811">
        <w:t>Tổng cộng: 33 suất x 500.000 đồng/ suấ</w:t>
      </w:r>
      <w:r w:rsidRPr="002462ED">
        <w:rPr>
          <w:b/>
        </w:rPr>
        <w:t>t = 16.500.000</w:t>
      </w:r>
      <w:r w:rsidRPr="00BC2171">
        <w:rPr>
          <w:b/>
        </w:rPr>
        <w:t xml:space="preserve"> đồng</w:t>
      </w:r>
    </w:p>
    <w:p w:rsidR="00B43CE0" w:rsidRPr="002462ED" w:rsidRDefault="00B43CE0" w:rsidP="006750BF">
      <w:pPr>
        <w:pStyle w:val="ListParagraph"/>
        <w:tabs>
          <w:tab w:val="center" w:pos="0"/>
          <w:tab w:val="center" w:pos="851"/>
          <w:tab w:val="center" w:pos="1276"/>
        </w:tabs>
        <w:spacing w:after="0" w:line="240" w:lineRule="auto"/>
        <w:ind w:left="851" w:hanging="851"/>
        <w:jc w:val="both"/>
        <w:rPr>
          <w:i/>
        </w:rPr>
      </w:pPr>
      <w:r w:rsidRPr="002462ED">
        <w:rPr>
          <w:i/>
        </w:rPr>
        <w:t xml:space="preserve">         (Bằng chữ: Mươi sáu triệu, năm trăm ngàn đồng chẵn./.)</w:t>
      </w:r>
    </w:p>
    <w:p w:rsidR="00B43CE0" w:rsidRDefault="00B43CE0" w:rsidP="002462ED">
      <w:pPr>
        <w:tabs>
          <w:tab w:val="center" w:pos="0"/>
          <w:tab w:val="center" w:pos="851"/>
          <w:tab w:val="center" w:pos="1276"/>
        </w:tabs>
        <w:spacing w:after="0" w:line="240" w:lineRule="auto"/>
        <w:ind w:firstLine="567"/>
        <w:jc w:val="both"/>
      </w:pPr>
    </w:p>
    <w:p w:rsidR="00B43CE0" w:rsidRDefault="00B43CE0" w:rsidP="000A7CE1">
      <w:pPr>
        <w:tabs>
          <w:tab w:val="center" w:pos="0"/>
          <w:tab w:val="center" w:pos="851"/>
          <w:tab w:val="center" w:pos="1276"/>
        </w:tabs>
        <w:spacing w:after="0" w:line="360" w:lineRule="auto"/>
        <w:ind w:firstLine="567"/>
        <w:jc w:val="both"/>
      </w:pPr>
      <w:r>
        <w:t>Rất mong được sự chấp thuận của Hiệu trưởng, phòng Kế hoạch – Tài chính.</w:t>
      </w:r>
    </w:p>
    <w:p w:rsidR="00B43CE0" w:rsidRDefault="00B43CE0" w:rsidP="00045535">
      <w:pPr>
        <w:tabs>
          <w:tab w:val="center" w:pos="0"/>
          <w:tab w:val="center" w:pos="851"/>
          <w:tab w:val="center" w:pos="1276"/>
        </w:tabs>
        <w:spacing w:before="120" w:after="120"/>
        <w:jc w:val="both"/>
      </w:pPr>
      <w:r>
        <w:t xml:space="preserve">        Trân trọng cảm ơn./.</w:t>
      </w:r>
    </w:p>
    <w:p w:rsidR="00B43CE0" w:rsidRDefault="00B43CE0" w:rsidP="00045535">
      <w:pPr>
        <w:tabs>
          <w:tab w:val="center" w:pos="0"/>
          <w:tab w:val="center" w:pos="851"/>
          <w:tab w:val="center" w:pos="1276"/>
        </w:tabs>
        <w:spacing w:before="120" w:after="120"/>
        <w:jc w:val="both"/>
      </w:pPr>
    </w:p>
    <w:p w:rsidR="00B43CE0" w:rsidRDefault="00B43CE0" w:rsidP="00010CC2">
      <w:pPr>
        <w:tabs>
          <w:tab w:val="center" w:pos="0"/>
          <w:tab w:val="center" w:pos="1701"/>
          <w:tab w:val="center" w:pos="4536"/>
          <w:tab w:val="center" w:pos="6237"/>
        </w:tabs>
        <w:spacing w:before="360" w:after="0"/>
        <w:rPr>
          <w:b/>
        </w:rPr>
      </w:pPr>
      <w:r>
        <w:rPr>
          <w:i/>
        </w:rPr>
        <w:t xml:space="preserve">  </w:t>
      </w:r>
      <w:r w:rsidRPr="0029720D">
        <w:rPr>
          <w:b/>
        </w:rPr>
        <w:t>HIỆU TRƯỞ</w:t>
      </w:r>
      <w:r>
        <w:rPr>
          <w:b/>
        </w:rPr>
        <w:t xml:space="preserve">NG           </w:t>
      </w:r>
      <w:r w:rsidRPr="0029720D">
        <w:rPr>
          <w:b/>
        </w:rPr>
        <w:t>P. KẾ HOẠCH – TÀI CHÍNH</w:t>
      </w:r>
      <w:r w:rsidRPr="0029720D">
        <w:rPr>
          <w:b/>
        </w:rPr>
        <w:tab/>
      </w:r>
      <w:r>
        <w:rPr>
          <w:b/>
        </w:rPr>
        <w:t xml:space="preserve">          </w:t>
      </w:r>
      <w:r w:rsidRPr="0029720D">
        <w:rPr>
          <w:b/>
        </w:rPr>
        <w:t>TRƯỞNG KHOA</w:t>
      </w:r>
    </w:p>
    <w:p w:rsidR="00B43CE0" w:rsidRDefault="00B43CE0" w:rsidP="0029720D">
      <w:pPr>
        <w:tabs>
          <w:tab w:val="center" w:pos="0"/>
          <w:tab w:val="center" w:pos="1276"/>
          <w:tab w:val="center" w:pos="4536"/>
          <w:tab w:val="center" w:pos="7797"/>
        </w:tabs>
        <w:spacing w:after="0"/>
        <w:jc w:val="both"/>
        <w:rPr>
          <w:b/>
        </w:rPr>
      </w:pPr>
    </w:p>
    <w:p w:rsidR="00B43CE0" w:rsidRDefault="00B43CE0" w:rsidP="0029720D">
      <w:pPr>
        <w:tabs>
          <w:tab w:val="center" w:pos="0"/>
          <w:tab w:val="center" w:pos="1276"/>
          <w:tab w:val="center" w:pos="4536"/>
          <w:tab w:val="center" w:pos="7797"/>
        </w:tabs>
        <w:spacing w:after="0"/>
        <w:jc w:val="both"/>
        <w:rPr>
          <w:b/>
        </w:rPr>
      </w:pPr>
    </w:p>
    <w:p w:rsidR="00B43CE0" w:rsidRDefault="00B43CE0" w:rsidP="0029720D">
      <w:pPr>
        <w:tabs>
          <w:tab w:val="center" w:pos="0"/>
          <w:tab w:val="center" w:pos="1276"/>
          <w:tab w:val="center" w:pos="4536"/>
          <w:tab w:val="center" w:pos="7797"/>
        </w:tabs>
        <w:spacing w:after="0"/>
        <w:jc w:val="both"/>
        <w:rPr>
          <w:b/>
        </w:rPr>
      </w:pPr>
    </w:p>
    <w:p w:rsidR="00B43CE0" w:rsidRPr="003F2B2B" w:rsidRDefault="00B43CE0" w:rsidP="0029720D">
      <w:pPr>
        <w:tabs>
          <w:tab w:val="center" w:pos="0"/>
          <w:tab w:val="center" w:pos="1276"/>
          <w:tab w:val="center" w:pos="4536"/>
          <w:tab w:val="center" w:pos="7797"/>
        </w:tabs>
        <w:spacing w:before="240" w:after="0"/>
        <w:jc w:val="both"/>
        <w:rPr>
          <w:b/>
        </w:rPr>
      </w:pPr>
      <w:r>
        <w:tab/>
      </w:r>
      <w:r>
        <w:tab/>
        <w:t xml:space="preserve">                                                                                      </w:t>
      </w:r>
      <w:r w:rsidRPr="003F2B2B">
        <w:rPr>
          <w:b/>
        </w:rPr>
        <w:t xml:space="preserve">Đinh Đồng Hiệp </w:t>
      </w:r>
    </w:p>
    <w:sectPr w:rsidR="00B43CE0" w:rsidRPr="003F2B2B" w:rsidSect="00273011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E61D3"/>
    <w:multiLevelType w:val="hybridMultilevel"/>
    <w:tmpl w:val="5D7E4826"/>
    <w:lvl w:ilvl="0" w:tplc="0A64D8DE">
      <w:start w:val="1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">
    <w:nsid w:val="17DE5F19"/>
    <w:multiLevelType w:val="hybridMultilevel"/>
    <w:tmpl w:val="3E5244A2"/>
    <w:lvl w:ilvl="0" w:tplc="401E2504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>
    <w:nsid w:val="1ADD3F60"/>
    <w:multiLevelType w:val="hybridMultilevel"/>
    <w:tmpl w:val="F8F8EC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1F0441"/>
    <w:multiLevelType w:val="hybridMultilevel"/>
    <w:tmpl w:val="BAB419C0"/>
    <w:lvl w:ilvl="0" w:tplc="F84C46A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46A268B9"/>
    <w:multiLevelType w:val="hybridMultilevel"/>
    <w:tmpl w:val="9A0AF9CA"/>
    <w:lvl w:ilvl="0" w:tplc="B34C0BC6">
      <w:start w:val="1"/>
      <w:numFmt w:val="bullet"/>
      <w:lvlText w:val="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5C044AF3"/>
    <w:multiLevelType w:val="hybridMultilevel"/>
    <w:tmpl w:val="7764A582"/>
    <w:lvl w:ilvl="0" w:tplc="FCC83F44">
      <w:start w:val="3"/>
      <w:numFmt w:val="decimal"/>
      <w:lvlText w:val="%1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6">
    <w:nsid w:val="788A1832"/>
    <w:multiLevelType w:val="hybridMultilevel"/>
    <w:tmpl w:val="F808ED56"/>
    <w:lvl w:ilvl="0" w:tplc="2FFAF246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78C9"/>
    <w:rsid w:val="00001126"/>
    <w:rsid w:val="00010CC2"/>
    <w:rsid w:val="00045535"/>
    <w:rsid w:val="0005492D"/>
    <w:rsid w:val="0006190A"/>
    <w:rsid w:val="000A7CE1"/>
    <w:rsid w:val="000F24F9"/>
    <w:rsid w:val="00120C3C"/>
    <w:rsid w:val="00126F17"/>
    <w:rsid w:val="001422E6"/>
    <w:rsid w:val="00143384"/>
    <w:rsid w:val="00225E18"/>
    <w:rsid w:val="0024283E"/>
    <w:rsid w:val="00243C29"/>
    <w:rsid w:val="002462ED"/>
    <w:rsid w:val="00254756"/>
    <w:rsid w:val="00273011"/>
    <w:rsid w:val="0029720D"/>
    <w:rsid w:val="002B1DA6"/>
    <w:rsid w:val="002C38BB"/>
    <w:rsid w:val="002C506C"/>
    <w:rsid w:val="00307840"/>
    <w:rsid w:val="00314AC6"/>
    <w:rsid w:val="00320681"/>
    <w:rsid w:val="00337811"/>
    <w:rsid w:val="003417FB"/>
    <w:rsid w:val="003C221F"/>
    <w:rsid w:val="003C2B54"/>
    <w:rsid w:val="003E6234"/>
    <w:rsid w:val="003F2B2B"/>
    <w:rsid w:val="00445747"/>
    <w:rsid w:val="004B2247"/>
    <w:rsid w:val="005757CE"/>
    <w:rsid w:val="00577F73"/>
    <w:rsid w:val="00580058"/>
    <w:rsid w:val="00586629"/>
    <w:rsid w:val="005A5FCF"/>
    <w:rsid w:val="005B1776"/>
    <w:rsid w:val="005E5C77"/>
    <w:rsid w:val="005F1E07"/>
    <w:rsid w:val="00623FD8"/>
    <w:rsid w:val="006478C9"/>
    <w:rsid w:val="006505E9"/>
    <w:rsid w:val="00667842"/>
    <w:rsid w:val="006750BF"/>
    <w:rsid w:val="00722DBA"/>
    <w:rsid w:val="00755262"/>
    <w:rsid w:val="00756D37"/>
    <w:rsid w:val="0079384F"/>
    <w:rsid w:val="007940ED"/>
    <w:rsid w:val="007D6D54"/>
    <w:rsid w:val="00860D61"/>
    <w:rsid w:val="0086180F"/>
    <w:rsid w:val="00896B27"/>
    <w:rsid w:val="008C00CC"/>
    <w:rsid w:val="008D58DD"/>
    <w:rsid w:val="00930567"/>
    <w:rsid w:val="0094743D"/>
    <w:rsid w:val="00980114"/>
    <w:rsid w:val="009B0312"/>
    <w:rsid w:val="00A05A47"/>
    <w:rsid w:val="00A16409"/>
    <w:rsid w:val="00B1183B"/>
    <w:rsid w:val="00B43CE0"/>
    <w:rsid w:val="00B57CDC"/>
    <w:rsid w:val="00B725C4"/>
    <w:rsid w:val="00BA1CE8"/>
    <w:rsid w:val="00BB0D37"/>
    <w:rsid w:val="00BB0D69"/>
    <w:rsid w:val="00BC2171"/>
    <w:rsid w:val="00BD4919"/>
    <w:rsid w:val="00C406EB"/>
    <w:rsid w:val="00C418DF"/>
    <w:rsid w:val="00C4651E"/>
    <w:rsid w:val="00C51662"/>
    <w:rsid w:val="00C741F2"/>
    <w:rsid w:val="00C979CC"/>
    <w:rsid w:val="00C97D1B"/>
    <w:rsid w:val="00D33FCD"/>
    <w:rsid w:val="00D718B7"/>
    <w:rsid w:val="00D7662B"/>
    <w:rsid w:val="00D81B4D"/>
    <w:rsid w:val="00DC6A8E"/>
    <w:rsid w:val="00E524C0"/>
    <w:rsid w:val="00E84102"/>
    <w:rsid w:val="00E92093"/>
    <w:rsid w:val="00E975C3"/>
    <w:rsid w:val="00EC503B"/>
    <w:rsid w:val="00EF02FC"/>
    <w:rsid w:val="00F160AE"/>
    <w:rsid w:val="00F254B7"/>
    <w:rsid w:val="00FB061C"/>
    <w:rsid w:val="00FB1286"/>
    <w:rsid w:val="00FD32B5"/>
    <w:rsid w:val="00FF3EB5"/>
    <w:rsid w:val="00FF5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C77"/>
    <w:pPr>
      <w:spacing w:after="200" w:line="276" w:lineRule="auto"/>
    </w:pPr>
    <w:rPr>
      <w:sz w:val="26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B06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264</TotalTime>
  <Pages>2</Pages>
  <Words>322</Words>
  <Characters>1840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2016-11-04T06:12:00Z</cp:lastPrinted>
  <dcterms:created xsi:type="dcterms:W3CDTF">2016-10-10T09:13:00Z</dcterms:created>
  <dcterms:modified xsi:type="dcterms:W3CDTF">2016-11-04T06:47:00Z</dcterms:modified>
</cp:coreProperties>
</file>